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&amp;ehk=Fc1vnERhbY6973HYSUJZ9w&amp;r=0&amp;pid=OfficeInsert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:rsidTr="00346DE2">
        <w:sdt>
          <w:sdtPr>
            <w:id w:val="1621259925"/>
            <w:placeholder>
              <w:docPart w:val="01EFB24174F441099DEF13275FA7FE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1470592894"/>
            <w:placeholder>
              <w:docPart w:val="9A98E1FB258D45A8B0D3E85C07ED80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572943512"/>
            <w:placeholder>
              <w:docPart w:val="0653BD5F40544900804C0344A29D8F2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-521243642"/>
            <w:placeholder>
              <w:docPart w:val="8A9C436E4BA340C59FCC217AF02487F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346DE2">
        <w:sdt>
          <w:sdtPr>
            <w:id w:val="83577009"/>
            <w:placeholder>
              <w:docPart w:val="F3D933477CE84EE785CAB3758904E2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A554E24D62934389AB6520741E1BE4A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E11AA" w:rsidRPr="00846B76" w:rsidTr="00FE11AA">
        <w:trPr>
          <w:trHeight w:val="590"/>
        </w:trPr>
        <w:tc>
          <w:tcPr>
            <w:tcW w:w="1010" w:type="pct"/>
            <w:gridSpan w:val="2"/>
            <w:vAlign w:val="bottom"/>
          </w:tcPr>
          <w:p w:rsidR="00FE11AA" w:rsidRPr="00FE11AA" w:rsidRDefault="00FE11AA" w:rsidP="00346DE2">
            <w:pPr>
              <w:rPr>
                <w:sz w:val="24"/>
                <w:szCs w:val="24"/>
              </w:rPr>
            </w:pPr>
            <w:r w:rsidRPr="00FE11AA">
              <w:rPr>
                <w:sz w:val="24"/>
                <w:szCs w:val="24"/>
              </w:rPr>
              <w:t xml:space="preserve">Social Security </w:t>
            </w:r>
            <w:r>
              <w:rPr>
                <w:sz w:val="24"/>
                <w:szCs w:val="24"/>
              </w:rPr>
              <w:t>#</w:t>
            </w:r>
          </w:p>
        </w:tc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:rsidR="00FE11AA" w:rsidRPr="00846B76" w:rsidRDefault="00FE11AA" w:rsidP="00346DE2">
            <w:pPr>
              <w:spacing w:before="240"/>
            </w:pPr>
          </w:p>
        </w:tc>
        <w:tc>
          <w:tcPr>
            <w:tcW w:w="865" w:type="pct"/>
            <w:vAlign w:val="bottom"/>
          </w:tcPr>
          <w:p w:rsidR="00FE11AA" w:rsidRPr="00FE11AA" w:rsidRDefault="00FE11AA" w:rsidP="00346DE2">
            <w:pPr>
              <w:rPr>
                <w:sz w:val="24"/>
                <w:szCs w:val="24"/>
              </w:rPr>
            </w:pPr>
            <w:r w:rsidRPr="00FE11AA">
              <w:rPr>
                <w:sz w:val="24"/>
                <w:szCs w:val="24"/>
              </w:rPr>
              <w:t>Date of Birth</w:t>
            </w:r>
          </w:p>
        </w:tc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:rsidR="00FE11AA" w:rsidRPr="00846B76" w:rsidRDefault="00FE11AA" w:rsidP="00346DE2">
            <w:pPr>
              <w:spacing w:before="240"/>
            </w:pPr>
          </w:p>
        </w:tc>
      </w:tr>
      <w:tr w:rsidR="00650259" w:rsidRPr="00846B76" w:rsidTr="00346DE2">
        <w:bookmarkStart w:id="0" w:name="_Hlk158032010" w:displacedByCustomXml="next"/>
        <w:sdt>
          <w:sdtPr>
            <w:id w:val="-965116832"/>
            <w:placeholder>
              <w:docPart w:val="5A1E296CE27048B280503E5158B734B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bookmarkEnd w:id="0"/>
      <w:tr w:rsidR="00650259" w:rsidRPr="00846B76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346DE2">
        <w:tc>
          <w:tcPr>
            <w:tcW w:w="5000" w:type="pct"/>
            <w:gridSpan w:val="6"/>
            <w:vAlign w:val="bottom"/>
          </w:tcPr>
          <w:p w:rsidR="00903D75" w:rsidRDefault="00903D75" w:rsidP="001C4A3D">
            <w:pPr>
              <w:spacing w:before="240"/>
            </w:pPr>
          </w:p>
          <w:p w:rsidR="00903D75" w:rsidRDefault="00903D75" w:rsidP="001C4A3D">
            <w:pPr>
              <w:spacing w:before="240"/>
            </w:pPr>
            <w:r>
              <w:t xml:space="preserve">I am interested in being onsite at Rogers City Area Schools for the following reason: </w:t>
            </w:r>
          </w:p>
          <w:p w:rsidR="003B6ED8" w:rsidRDefault="003B6ED8" w:rsidP="001C4A3D">
            <w:pPr>
              <w:spacing w:before="240"/>
            </w:pPr>
          </w:p>
        </w:tc>
      </w:tr>
      <w:tr w:rsidR="00346DE2" w:rsidRPr="00846B76" w:rsidTr="00344C0F">
        <w:trPr>
          <w:trHeight w:val="432"/>
        </w:trPr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6DE2" w:rsidRDefault="00903D75" w:rsidP="00346DE2">
            <w:r>
              <w:t>College Student Completing Requir</w:t>
            </w:r>
            <w:r w:rsidR="00A932C6">
              <w:t>ements</w:t>
            </w:r>
          </w:p>
        </w:tc>
      </w:tr>
      <w:tr w:rsidR="00344C0F" w:rsidRPr="00846B76" w:rsidTr="0052152D">
        <w:trPr>
          <w:trHeight w:val="432"/>
        </w:trPr>
        <w:tc>
          <w:tcPr>
            <w:tcW w:w="577" w:type="pct"/>
          </w:tcPr>
          <w:p w:rsidR="00344C0F" w:rsidRPr="00346DE2" w:rsidRDefault="00344C0F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4C0F" w:rsidRDefault="00344C0F" w:rsidP="00346DE2">
            <w:pPr>
              <w:spacing w:before="120"/>
            </w:pPr>
            <w:r>
              <w:t>Duel Enrollment Instructor (onsite)</w:t>
            </w:r>
          </w:p>
        </w:tc>
      </w:tr>
      <w:tr w:rsidR="00344C0F" w:rsidRPr="00846B76" w:rsidTr="0052152D">
        <w:trPr>
          <w:trHeight w:val="432"/>
        </w:trPr>
        <w:tc>
          <w:tcPr>
            <w:tcW w:w="577" w:type="pct"/>
          </w:tcPr>
          <w:p w:rsidR="00344C0F" w:rsidRPr="00346DE2" w:rsidRDefault="00344C0F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:rsidR="00344C0F" w:rsidRDefault="00344C0F" w:rsidP="00346DE2">
            <w:pPr>
              <w:spacing w:before="120"/>
            </w:pPr>
            <w:r>
              <w:t>Student Support Service</w:t>
            </w:r>
            <w:bookmarkStart w:id="1" w:name="_GoBack"/>
            <w:bookmarkEnd w:id="1"/>
          </w:p>
        </w:tc>
      </w:tr>
      <w:tr w:rsidR="00346DE2" w:rsidRPr="00846B76" w:rsidTr="0052152D">
        <w:trPr>
          <w:trHeight w:val="432"/>
        </w:trPr>
        <w:tc>
          <w:tcPr>
            <w:tcW w:w="577" w:type="pct"/>
          </w:tcPr>
          <w:p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FE3D089A1E534B4CBE767E4AC97484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:rsidR="00346DE2" w:rsidRDefault="00346DE2" w:rsidP="00346DE2">
            <w:pPr>
              <w:spacing w:before="120"/>
            </w:pPr>
          </w:p>
        </w:tc>
      </w:tr>
      <w:tr w:rsidR="00650259" w:rsidRPr="00846B76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CE6104" w:rsidRDefault="00CE6104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p w:rsidR="003B6ED8" w:rsidRDefault="003B6ED8" w:rsidP="00E677FE">
      <w:pPr>
        <w:spacing w:after="0"/>
        <w:rPr>
          <w:sz w:val="16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7469"/>
      </w:tblGrid>
      <w:tr w:rsidR="003B6ED8" w:rsidRPr="00846B76" w:rsidTr="003A4783">
        <w:tc>
          <w:tcPr>
            <w:tcW w:w="1010" w:type="pct"/>
            <w:vAlign w:val="bottom"/>
          </w:tcPr>
          <w:p w:rsidR="003B6ED8" w:rsidRPr="00846B76" w:rsidRDefault="003B6ED8" w:rsidP="003A4783">
            <w:r>
              <w:t>Approved By:</w:t>
            </w:r>
          </w:p>
        </w:tc>
        <w:tc>
          <w:tcPr>
            <w:tcW w:w="3990" w:type="pct"/>
            <w:tcBorders>
              <w:bottom w:val="single" w:sz="4" w:space="0" w:color="auto"/>
            </w:tcBorders>
            <w:vAlign w:val="bottom"/>
          </w:tcPr>
          <w:p w:rsidR="003B6ED8" w:rsidRPr="00846B76" w:rsidRDefault="003B6ED8" w:rsidP="003A4783">
            <w:pPr>
              <w:spacing w:before="240"/>
            </w:pPr>
          </w:p>
        </w:tc>
      </w:tr>
    </w:tbl>
    <w:p w:rsidR="003B6ED8" w:rsidRPr="00E677FE" w:rsidRDefault="003B6ED8" w:rsidP="00E677FE">
      <w:pPr>
        <w:spacing w:after="0"/>
        <w:rPr>
          <w:sz w:val="16"/>
          <w:szCs w:val="16"/>
        </w:rPr>
      </w:pPr>
    </w:p>
    <w:sectPr w:rsidR="003B6ED8" w:rsidRPr="00E677FE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D75" w:rsidRDefault="00903D75" w:rsidP="00650259">
      <w:pPr>
        <w:spacing w:after="0" w:line="240" w:lineRule="auto"/>
      </w:pPr>
      <w:r>
        <w:separator/>
      </w:r>
    </w:p>
  </w:endnote>
  <w:endnote w:type="continuationSeparator" w:id="0">
    <w:p w:rsidR="00903D75" w:rsidRDefault="00903D7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8EE0C4-D1DF-4214-873F-71FD159E40D3}"/>
    <w:embedBold r:id="rId2" w:fontKey="{7584633C-9493-46E6-8F66-ABED5CCF3A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476ED7-D0BD-472C-8E8C-F6F34B6E8579}"/>
    <w:embedBold r:id="rId4" w:fontKey="{FA9C2D0E-202E-4AFD-8B73-CD94BC1107AE}"/>
    <w:embedItalic r:id="rId5" w:fontKey="{E1A7B600-8110-44AF-9E7F-C88CC96B3EB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3374B82-7358-442E-8B1B-78A95199A26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F7A6E18-44EE-48F2-8570-1BD89FEAC7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D75" w:rsidRDefault="00903D75" w:rsidP="00650259">
      <w:pPr>
        <w:spacing w:after="0" w:line="240" w:lineRule="auto"/>
      </w:pPr>
      <w:r>
        <w:separator/>
      </w:r>
    </w:p>
  </w:footnote>
  <w:footnote w:type="continuationSeparator" w:id="0">
    <w:p w:rsidR="00903D75" w:rsidRDefault="00903D7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:rsidTr="00903D75">
      <w:trPr>
        <w:trHeight w:val="990"/>
      </w:trPr>
      <w:tc>
        <w:tcPr>
          <w:tcW w:w="1350" w:type="dxa"/>
          <w:shd w:val="clear" w:color="auto" w:fill="E95E11"/>
          <w:vAlign w:val="center"/>
        </w:tcPr>
        <w:p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4C8BC66" wp14:editId="13F07318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E95E11"/>
          <w:vAlign w:val="center"/>
        </w:tcPr>
        <w:p w:rsidR="00576892" w:rsidRPr="00731F26" w:rsidRDefault="00903D75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color w:val="FFFFFF"/>
              <w:sz w:val="44"/>
            </w:rPr>
            <w:t>Regular Onsite Individual Form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D75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4C0F"/>
    <w:rsid w:val="00346DE2"/>
    <w:rsid w:val="00361E11"/>
    <w:rsid w:val="003B4744"/>
    <w:rsid w:val="003B6ED8"/>
    <w:rsid w:val="003F0847"/>
    <w:rsid w:val="0040090B"/>
    <w:rsid w:val="0046302A"/>
    <w:rsid w:val="00487D2D"/>
    <w:rsid w:val="004D5D62"/>
    <w:rsid w:val="005112D0"/>
    <w:rsid w:val="0052152D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03D75"/>
    <w:rsid w:val="0091229C"/>
    <w:rsid w:val="00940E73"/>
    <w:rsid w:val="0098597D"/>
    <w:rsid w:val="009F619A"/>
    <w:rsid w:val="009F6DDE"/>
    <w:rsid w:val="00A07415"/>
    <w:rsid w:val="00A370A8"/>
    <w:rsid w:val="00A65D5E"/>
    <w:rsid w:val="00A932C6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11AA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4484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.paull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1EFB24174F441099DEF13275FA7FE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4CF9D-803E-4854-9293-30786B8F422D}"/>
      </w:docPartPr>
      <w:docPartBody>
        <w:p w:rsidR="00000000" w:rsidRDefault="004D671B">
          <w:pPr>
            <w:pStyle w:val="01EFB24174F441099DEF13275FA7FE66"/>
          </w:pPr>
          <w:r w:rsidRPr="00346DE2">
            <w:t>First Name</w:t>
          </w:r>
        </w:p>
      </w:docPartBody>
    </w:docPart>
    <w:docPart>
      <w:docPartPr>
        <w:name w:val="9A98E1FB258D45A8B0D3E85C07ED8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3F300-3305-4F8B-80C4-6BB5AA7DF879}"/>
      </w:docPartPr>
      <w:docPartBody>
        <w:p w:rsidR="00000000" w:rsidRDefault="004D671B">
          <w:pPr>
            <w:pStyle w:val="9A98E1FB258D45A8B0D3E85C07ED80CB"/>
          </w:pPr>
          <w:r w:rsidRPr="00346DE2">
            <w:t>Last Name</w:t>
          </w:r>
        </w:p>
      </w:docPartBody>
    </w:docPart>
    <w:docPart>
      <w:docPartPr>
        <w:name w:val="0653BD5F40544900804C0344A29D8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0DF03C-55E1-4692-98B3-9215428D0D5A}"/>
      </w:docPartPr>
      <w:docPartBody>
        <w:p w:rsidR="00000000" w:rsidRDefault="004D671B">
          <w:pPr>
            <w:pStyle w:val="0653BD5F40544900804C0344A29D8F2A"/>
          </w:pPr>
          <w:r w:rsidRPr="00346DE2">
            <w:t>Address</w:t>
          </w:r>
        </w:p>
      </w:docPartBody>
    </w:docPart>
    <w:docPart>
      <w:docPartPr>
        <w:name w:val="8A9C436E4BA340C59FCC217AF0248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7B8E7-6F40-405F-9EB5-633DB5957BCE}"/>
      </w:docPartPr>
      <w:docPartBody>
        <w:p w:rsidR="00000000" w:rsidRDefault="004D671B">
          <w:pPr>
            <w:pStyle w:val="8A9C436E4BA340C59FCC217AF02487F3"/>
          </w:pPr>
          <w:r w:rsidRPr="00346DE2">
            <w:t>City/State/Zip</w:t>
          </w:r>
        </w:p>
      </w:docPartBody>
    </w:docPart>
    <w:docPart>
      <w:docPartPr>
        <w:name w:val="F3D933477CE84EE785CAB3758904E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D2388-60A4-4D4B-85AE-EDC8472895EC}"/>
      </w:docPartPr>
      <w:docPartBody>
        <w:p w:rsidR="00000000" w:rsidRDefault="004D671B">
          <w:pPr>
            <w:pStyle w:val="F3D933477CE84EE785CAB3758904E217"/>
          </w:pPr>
          <w:r w:rsidRPr="00346DE2">
            <w:t>Home Phone</w:t>
          </w:r>
        </w:p>
      </w:docPartBody>
    </w:docPart>
    <w:docPart>
      <w:docPartPr>
        <w:name w:val="A554E24D62934389AB6520741E1BE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02EE9-73DA-41CB-A401-E309E5F9B0D8}"/>
      </w:docPartPr>
      <w:docPartBody>
        <w:p w:rsidR="00000000" w:rsidRDefault="004D671B">
          <w:pPr>
            <w:pStyle w:val="A554E24D62934389AB6520741E1BE4AB"/>
          </w:pPr>
          <w:r w:rsidRPr="00346DE2">
            <w:t>Cell Phone</w:t>
          </w:r>
        </w:p>
      </w:docPartBody>
    </w:docPart>
    <w:docPart>
      <w:docPartPr>
        <w:name w:val="5A1E296CE27048B280503E5158B73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DE586-D999-4A42-9D10-DDED34E3A741}"/>
      </w:docPartPr>
      <w:docPartBody>
        <w:p w:rsidR="00000000" w:rsidRDefault="004D671B">
          <w:pPr>
            <w:pStyle w:val="5A1E296CE27048B280503E5158B734B7"/>
          </w:pPr>
          <w:r w:rsidRPr="00346DE2">
            <w:t>Email</w:t>
          </w:r>
        </w:p>
      </w:docPartBody>
    </w:docPart>
    <w:docPart>
      <w:docPartPr>
        <w:name w:val="FE3D089A1E534B4CBE767E4AC9748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9634C-AE8E-4780-8846-AC15C7D8E4A9}"/>
      </w:docPartPr>
      <w:docPartBody>
        <w:p w:rsidR="00000000" w:rsidRDefault="004D671B">
          <w:pPr>
            <w:pStyle w:val="FE3D089A1E534B4CBE767E4AC97484A8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71B"/>
    <w:rsid w:val="004D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EFB24174F441099DEF13275FA7FE66">
    <w:name w:val="01EFB24174F441099DEF13275FA7FE66"/>
  </w:style>
  <w:style w:type="paragraph" w:customStyle="1" w:styleId="9A98E1FB258D45A8B0D3E85C07ED80CB">
    <w:name w:val="9A98E1FB258D45A8B0D3E85C07ED80CB"/>
  </w:style>
  <w:style w:type="paragraph" w:customStyle="1" w:styleId="0653BD5F40544900804C0344A29D8F2A">
    <w:name w:val="0653BD5F40544900804C0344A29D8F2A"/>
  </w:style>
  <w:style w:type="paragraph" w:customStyle="1" w:styleId="8A9C436E4BA340C59FCC217AF02487F3">
    <w:name w:val="8A9C436E4BA340C59FCC217AF02487F3"/>
  </w:style>
  <w:style w:type="paragraph" w:customStyle="1" w:styleId="F3D933477CE84EE785CAB3758904E217">
    <w:name w:val="F3D933477CE84EE785CAB3758904E217"/>
  </w:style>
  <w:style w:type="paragraph" w:customStyle="1" w:styleId="A554E24D62934389AB6520741E1BE4AB">
    <w:name w:val="A554E24D62934389AB6520741E1BE4AB"/>
  </w:style>
  <w:style w:type="paragraph" w:customStyle="1" w:styleId="5A1E296CE27048B280503E5158B734B7">
    <w:name w:val="5A1E296CE27048B280503E5158B734B7"/>
  </w:style>
  <w:style w:type="paragraph" w:customStyle="1" w:styleId="39A68E4E12F74CE89CFD365F2BFD2CC0">
    <w:name w:val="39A68E4E12F74CE89CFD365F2BFD2CC0"/>
  </w:style>
  <w:style w:type="paragraph" w:customStyle="1" w:styleId="EB1ED2C93E2946D29F438397C02FA320">
    <w:name w:val="EB1ED2C93E2946D29F438397C02FA320"/>
  </w:style>
  <w:style w:type="paragraph" w:customStyle="1" w:styleId="61E89C1774714EA2993310E051C1712B">
    <w:name w:val="61E89C1774714EA2993310E051C1712B"/>
  </w:style>
  <w:style w:type="paragraph" w:customStyle="1" w:styleId="E3E7B424961540FBA0374C132DFA8D99">
    <w:name w:val="E3E7B424961540FBA0374C132DFA8D99"/>
  </w:style>
  <w:style w:type="paragraph" w:customStyle="1" w:styleId="65F7CDCFDB854F1EB3A355E4BF863907">
    <w:name w:val="65F7CDCFDB854F1EB3A355E4BF863907"/>
  </w:style>
  <w:style w:type="paragraph" w:customStyle="1" w:styleId="573A81179B5D4E9DB9C09F57BA7B363B">
    <w:name w:val="573A81179B5D4E9DB9C09F57BA7B363B"/>
  </w:style>
  <w:style w:type="paragraph" w:customStyle="1" w:styleId="F08755FD4BE543DBAC92BC45E1772F71">
    <w:name w:val="F08755FD4BE543DBAC92BC45E1772F71"/>
  </w:style>
  <w:style w:type="paragraph" w:customStyle="1" w:styleId="9D5A0C9884D0415D90C3BFF86E081BAE">
    <w:name w:val="9D5A0C9884D0415D90C3BFF86E081BAE"/>
  </w:style>
  <w:style w:type="paragraph" w:customStyle="1" w:styleId="C98693080F9C49B7A2B70C0EE0BDC929">
    <w:name w:val="C98693080F9C49B7A2B70C0EE0BDC929"/>
  </w:style>
  <w:style w:type="paragraph" w:customStyle="1" w:styleId="D6A2B5EB411E43A2B1F90C123ADF257D">
    <w:name w:val="D6A2B5EB411E43A2B1F90C123ADF257D"/>
  </w:style>
  <w:style w:type="paragraph" w:customStyle="1" w:styleId="8645752066274ACD910880D47395A481">
    <w:name w:val="8645752066274ACD910880D47395A481"/>
  </w:style>
  <w:style w:type="paragraph" w:customStyle="1" w:styleId="78DC8AD99F7248858D67A8C12B582D28">
    <w:name w:val="78DC8AD99F7248858D67A8C12B582D28"/>
  </w:style>
  <w:style w:type="paragraph" w:customStyle="1" w:styleId="FE3D089A1E534B4CBE767E4AC97484A8">
    <w:name w:val="FE3D089A1E534B4CBE767E4AC97484A8"/>
  </w:style>
  <w:style w:type="paragraph" w:customStyle="1" w:styleId="AEF405F45E784433AC261339B9046778">
    <w:name w:val="AEF405F45E784433AC261339B9046778"/>
  </w:style>
  <w:style w:type="paragraph" w:customStyle="1" w:styleId="F48BD77424C24F82ABCE5A9895D9ECD5">
    <w:name w:val="F48BD77424C24F82ABCE5A9895D9ECD5"/>
  </w:style>
  <w:style w:type="paragraph" w:customStyle="1" w:styleId="5FC7C7608D7244C4847782E883467629">
    <w:name w:val="5FC7C7608D7244C4847782E883467629"/>
  </w:style>
  <w:style w:type="paragraph" w:customStyle="1" w:styleId="B85C1815E2574B7B807FAC4878FC00D5">
    <w:name w:val="B85C1815E2574B7B807FAC4878FC00D5"/>
    <w:rsid w:val="004D671B"/>
  </w:style>
  <w:style w:type="paragraph" w:customStyle="1" w:styleId="1FBFEA893EFC494E9D6505E68A8FB259">
    <w:name w:val="1FBFEA893EFC494E9D6505E68A8FB259"/>
    <w:rsid w:val="004D671B"/>
  </w:style>
  <w:style w:type="paragraph" w:customStyle="1" w:styleId="01127FA18FB645449F4FE204DE04F63E">
    <w:name w:val="01127FA18FB645449F4FE204DE04F63E"/>
    <w:rsid w:val="004D671B"/>
  </w:style>
  <w:style w:type="paragraph" w:customStyle="1" w:styleId="DA6CE7202EF24C019A7FEC4FC724E6D6">
    <w:name w:val="DA6CE7202EF24C019A7FEC4FC724E6D6"/>
    <w:rsid w:val="004D671B"/>
  </w:style>
  <w:style w:type="paragraph" w:customStyle="1" w:styleId="5C4CB84F30E644F981BB2A150F2705DF">
    <w:name w:val="5C4CB84F30E644F981BB2A150F2705DF"/>
    <w:rsid w:val="004D671B"/>
  </w:style>
  <w:style w:type="paragraph" w:customStyle="1" w:styleId="3A154A28B24543EDAEA2566015008A9F">
    <w:name w:val="3A154A28B24543EDAEA2566015008A9F"/>
    <w:rsid w:val="004D67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www.w3.org/XML/1998/namespace"/>
    <ds:schemaRef ds:uri="http://schemas.openxmlformats.org/package/2006/metadata/core-properties"/>
    <ds:schemaRef ds:uri="6dc4bcd6-49db-4c07-9060-8acfc67cef9f"/>
    <ds:schemaRef ds:uri="fb0879af-3eba-417a-a55a-ffe6dcd6ca77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2024-02-05T18:06:00Z</dcterms:created>
  <dcterms:modified xsi:type="dcterms:W3CDTF">2024-02-05T18:48:00Z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